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6038D05" w:rsidR="00064766" w:rsidRPr="00D4606B" w:rsidRDefault="00E5598B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 Joaquin Sheriff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D87364" w:rsidRPr="00D4606B">
              <w:rPr>
                <w:sz w:val="20"/>
                <w:szCs w:val="20"/>
              </w:rPr>
              <w:t xml:space="preserve">BATI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495E8D6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885E98">
              <w:rPr>
                <w:noProof/>
                <w:sz w:val="20"/>
                <w:szCs w:val="20"/>
              </w:rPr>
              <w:t>June 7, 2023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19090024" w:rsidR="006A2794" w:rsidRPr="00D4606B" w:rsidRDefault="00E5598B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 Joaquin Sheriff</w:t>
            </w:r>
          </w:p>
          <w:p w14:paraId="191758E5" w14:textId="1A42949D" w:rsidR="006160E8" w:rsidRPr="00D4606B" w:rsidRDefault="00E5598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E5598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7000 Michael Canlis Blvd. French Camp, Ca 95231</w:t>
            </w:r>
            <w:r w:rsidR="00D4606B" w:rsidRPr="00E5598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</w:t>
            </w:r>
            <w:r w:rsidR="00885E9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October 2-6</w:t>
            </w:r>
            <w:r w:rsidR="006B309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2023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1186B3FA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885E98">
              <w:rPr>
                <w:color w:val="0F243E" w:themeColor="text2" w:themeShade="80"/>
                <w:sz w:val="20"/>
                <w:szCs w:val="20"/>
              </w:rPr>
              <w:t>3038</w:t>
            </w:r>
          </w:p>
          <w:p w14:paraId="420F9C31" w14:textId="6464838C" w:rsidR="00BB1B9F" w:rsidRPr="00D4606B" w:rsidRDefault="002D20DC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58EDC9B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885E98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885E98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6E0DE" w14:textId="77777777" w:rsidR="00777E2C" w:rsidRDefault="00777E2C">
      <w:r>
        <w:separator/>
      </w:r>
    </w:p>
  </w:endnote>
  <w:endnote w:type="continuationSeparator" w:id="0">
    <w:p w14:paraId="1CA280B8" w14:textId="77777777" w:rsidR="00777E2C" w:rsidRDefault="0077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D18A9" w14:textId="77777777" w:rsidR="00777E2C" w:rsidRDefault="00777E2C">
      <w:r>
        <w:separator/>
      </w:r>
    </w:p>
  </w:footnote>
  <w:footnote w:type="continuationSeparator" w:id="0">
    <w:p w14:paraId="6872F939" w14:textId="77777777" w:rsidR="00777E2C" w:rsidRDefault="00777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mso9"/>
      </v:shape>
    </w:pict>
  </w:numPicBullet>
  <w:numPicBullet w:numPicBulletId="1">
    <w:pict>
      <v:shape id="_x0000_i103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2591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039E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77E2C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5E98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069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2023-06-07T20:10:00Z</dcterms:created>
  <dcterms:modified xsi:type="dcterms:W3CDTF">2023-06-07T20:10:00Z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