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DE480E2" w:rsidR="00064766" w:rsidRPr="00B43793" w:rsidRDefault="007132B3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Paso Robles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F1C39CA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223728">
              <w:rPr>
                <w:noProof/>
                <w:sz w:val="20"/>
                <w:szCs w:val="20"/>
              </w:rPr>
              <w:t>July 17,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C32B9E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>I</w:t>
            </w:r>
            <w:r w:rsidR="00504B86" w:rsidRPr="00C32B9E">
              <w:rPr>
                <w:sz w:val="18"/>
                <w:szCs w:val="18"/>
              </w:rPr>
              <w:t>nvestigative Interview &amp; Interrogation</w:t>
            </w:r>
          </w:p>
          <w:p w14:paraId="191758E3" w14:textId="1BF459D5" w:rsidR="006A2794" w:rsidRPr="00C32B9E" w:rsidRDefault="007132B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>Paso Robles</w:t>
            </w:r>
            <w:r w:rsidR="004A4CE3" w:rsidRPr="00C32B9E">
              <w:rPr>
                <w:sz w:val="18"/>
                <w:szCs w:val="18"/>
              </w:rPr>
              <w:t xml:space="preserve"> </w:t>
            </w:r>
            <w:r w:rsidR="008A1EB5" w:rsidRPr="00C32B9E">
              <w:rPr>
                <w:sz w:val="18"/>
                <w:szCs w:val="18"/>
              </w:rPr>
              <w:t>Police Department</w:t>
            </w:r>
          </w:p>
          <w:p w14:paraId="191758E4" w14:textId="21A28E3B" w:rsidR="00775241" w:rsidRPr="00C32B9E" w:rsidRDefault="007132B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>840 10th Street</w:t>
            </w:r>
            <w:r w:rsidR="00113FCC" w:rsidRPr="00C32B9E">
              <w:rPr>
                <w:sz w:val="18"/>
                <w:szCs w:val="18"/>
              </w:rPr>
              <w:t xml:space="preserve">, </w:t>
            </w:r>
            <w:r w:rsidRPr="00C32B9E">
              <w:rPr>
                <w:sz w:val="18"/>
                <w:szCs w:val="18"/>
              </w:rPr>
              <w:t>Paso Robles</w:t>
            </w:r>
            <w:r w:rsidR="00113FCC" w:rsidRPr="00C32B9E">
              <w:rPr>
                <w:sz w:val="18"/>
                <w:szCs w:val="18"/>
              </w:rPr>
              <w:t>, CA  9</w:t>
            </w:r>
            <w:r w:rsidRPr="00C32B9E">
              <w:rPr>
                <w:sz w:val="18"/>
                <w:szCs w:val="18"/>
              </w:rPr>
              <w:t>3446</w:t>
            </w:r>
          </w:p>
          <w:p w14:paraId="758CD287" w14:textId="77777777" w:rsidR="00C32B9E" w:rsidRPr="00C32B9E" w:rsidRDefault="007132B3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>December 13-17</w:t>
            </w:r>
            <w:r w:rsidR="00113FCC" w:rsidRPr="00C32B9E">
              <w:rPr>
                <w:sz w:val="18"/>
                <w:szCs w:val="18"/>
              </w:rPr>
              <w:t>, 202</w:t>
            </w:r>
            <w:r w:rsidR="00A0457B" w:rsidRPr="00C32B9E">
              <w:rPr>
                <w:sz w:val="18"/>
                <w:szCs w:val="18"/>
              </w:rPr>
              <w:t>1</w:t>
            </w:r>
            <w:r w:rsidR="00503D63" w:rsidRPr="00C32B9E">
              <w:rPr>
                <w:sz w:val="18"/>
                <w:szCs w:val="18"/>
              </w:rPr>
              <w:t>/</w:t>
            </w:r>
            <w:r w:rsidR="00841250" w:rsidRPr="00C32B9E">
              <w:rPr>
                <w:sz w:val="18"/>
                <w:szCs w:val="18"/>
              </w:rPr>
              <w:t xml:space="preserve"> </w:t>
            </w:r>
            <w:r w:rsidR="009D0D2D" w:rsidRPr="00C32B9E">
              <w:rPr>
                <w:sz w:val="18"/>
                <w:szCs w:val="18"/>
              </w:rPr>
              <w:t xml:space="preserve">0800-1700 hrs. </w:t>
            </w:r>
          </w:p>
          <w:p w14:paraId="191758E5" w14:textId="5AFDE7BB" w:rsidR="006160E8" w:rsidRPr="00C32B9E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 xml:space="preserve">Tuition: </w:t>
            </w:r>
            <w:r w:rsidR="00841250" w:rsidRPr="00C32B9E">
              <w:rPr>
                <w:sz w:val="18"/>
                <w:szCs w:val="18"/>
              </w:rPr>
              <w:t>$</w:t>
            </w:r>
            <w:r w:rsidR="00223728">
              <w:rPr>
                <w:sz w:val="18"/>
                <w:szCs w:val="18"/>
              </w:rPr>
              <w:t>575</w:t>
            </w:r>
          </w:p>
          <w:p w14:paraId="420F9C31" w14:textId="2CFC7F10" w:rsidR="00BB1B9F" w:rsidRPr="00C32B9E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C32B9E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C32B9E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C32B9E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C32B9E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C32B9E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C32B9E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C32B9E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 w:rsidRPr="00C32B9E">
              <w:rPr>
                <w:color w:val="0F243E" w:themeColor="text2" w:themeShade="80"/>
                <w:sz w:val="18"/>
                <w:szCs w:val="18"/>
              </w:rPr>
              <w:t>10</w:t>
            </w:r>
            <w:r w:rsidR="00C32B9E" w:rsidRPr="00C32B9E">
              <w:rPr>
                <w:color w:val="0F243E" w:themeColor="text2" w:themeShade="80"/>
                <w:sz w:val="18"/>
                <w:szCs w:val="18"/>
              </w:rPr>
              <w:t>27</w:t>
            </w:r>
            <w:r w:rsidR="002D20DC" w:rsidRPr="00C32B9E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C32B9E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32B9E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0EE645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7C2D68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E4B21" w14:textId="77777777" w:rsidR="00416117" w:rsidRDefault="00416117">
      <w:r>
        <w:separator/>
      </w:r>
    </w:p>
  </w:endnote>
  <w:endnote w:type="continuationSeparator" w:id="0">
    <w:p w14:paraId="1E58FEA4" w14:textId="77777777" w:rsidR="00416117" w:rsidRDefault="00416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88598" w14:textId="77777777" w:rsidR="00416117" w:rsidRDefault="00416117">
      <w:r>
        <w:separator/>
      </w:r>
    </w:p>
  </w:footnote>
  <w:footnote w:type="continuationSeparator" w:id="0">
    <w:p w14:paraId="412C1411" w14:textId="77777777" w:rsidR="00416117" w:rsidRDefault="00416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4F1D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372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16117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2B3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2D68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32B9E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6F8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764D0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5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5</cp:revision>
  <cp:lastPrinted>2020-02-12T22:32:00Z</cp:lastPrinted>
  <dcterms:created xsi:type="dcterms:W3CDTF">2021-02-19T22:37:00Z</dcterms:created>
  <dcterms:modified xsi:type="dcterms:W3CDTF">2021-07-17T22:31:00Z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