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1B8006C2" w:rsidR="00064766" w:rsidRPr="00B43793" w:rsidRDefault="00BC19C4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Murrieta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11E929B4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FE40B3">
              <w:rPr>
                <w:noProof/>
                <w:sz w:val="20"/>
                <w:szCs w:val="20"/>
              </w:rPr>
              <w:t>March 19, 2021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2ADF2659" w:rsidR="006A2794" w:rsidRPr="004A4CE3" w:rsidRDefault="00BC19C4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Murrieta</w:t>
            </w:r>
            <w:r w:rsidR="004A4CE3" w:rsidRPr="004A4CE3">
              <w:rPr>
                <w:sz w:val="24"/>
              </w:rPr>
              <w:t xml:space="preserve"> </w:t>
            </w:r>
            <w:r w:rsidR="008A1EB5" w:rsidRPr="004A4CE3">
              <w:rPr>
                <w:sz w:val="24"/>
              </w:rPr>
              <w:t>Police Department</w:t>
            </w:r>
          </w:p>
          <w:p w14:paraId="191758E4" w14:textId="6C53A8F0" w:rsidR="00775241" w:rsidRPr="00B43793" w:rsidRDefault="00BC19C4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Town Center Drive</w:t>
            </w:r>
            <w:r w:rsidR="00113FCC" w:rsidRPr="00B4379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Murrieta</w:t>
            </w:r>
            <w:r w:rsidR="00113FCC" w:rsidRPr="00B43793">
              <w:rPr>
                <w:sz w:val="20"/>
                <w:szCs w:val="20"/>
              </w:rPr>
              <w:t>, CA  9</w:t>
            </w:r>
            <w:r>
              <w:rPr>
                <w:sz w:val="20"/>
                <w:szCs w:val="20"/>
              </w:rPr>
              <w:t>2562</w:t>
            </w:r>
          </w:p>
          <w:p w14:paraId="191758E5" w14:textId="19A21B91" w:rsidR="006160E8" w:rsidRPr="00B43793" w:rsidRDefault="00BC19C4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July 26-30</w:t>
            </w:r>
            <w:r w:rsidR="00113FCC" w:rsidRPr="00B43793">
              <w:rPr>
                <w:sz w:val="20"/>
                <w:szCs w:val="20"/>
              </w:rPr>
              <w:t>, 202</w:t>
            </w:r>
            <w:r w:rsidR="00A0457B">
              <w:rPr>
                <w:sz w:val="20"/>
                <w:szCs w:val="20"/>
              </w:rPr>
              <w:t>1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DB40DB" w:rsidRPr="00B43793">
              <w:rPr>
                <w:sz w:val="20"/>
                <w:szCs w:val="20"/>
              </w:rPr>
              <w:t>481</w:t>
            </w:r>
          </w:p>
          <w:p w14:paraId="420F9C31" w14:textId="4F059B29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>
              <w:rPr>
                <w:color w:val="0F243E" w:themeColor="text2" w:themeShade="80"/>
                <w:sz w:val="18"/>
                <w:szCs w:val="18"/>
              </w:rPr>
              <w:t>10xx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356166D4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FE40B3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2D7F2C" w14:textId="77777777" w:rsidR="000E1024" w:rsidRDefault="000E1024">
      <w:r>
        <w:separator/>
      </w:r>
    </w:p>
  </w:endnote>
  <w:endnote w:type="continuationSeparator" w:id="0">
    <w:p w14:paraId="6B0D144E" w14:textId="77777777" w:rsidR="000E1024" w:rsidRDefault="000E1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ABF7FE" w14:textId="77777777" w:rsidR="000E1024" w:rsidRDefault="000E1024">
      <w:r>
        <w:separator/>
      </w:r>
    </w:p>
  </w:footnote>
  <w:footnote w:type="continuationSeparator" w:id="0">
    <w:p w14:paraId="55E5C421" w14:textId="77777777" w:rsidR="000E1024" w:rsidRDefault="000E1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4pt;height:11.4pt" o:bullet="t">
        <v:imagedata r:id="rId1" o:title="mso9"/>
      </v:shape>
    </w:pict>
  </w:numPicBullet>
  <w:numPicBullet w:numPicBulletId="1">
    <w:pict>
      <v:shape id="_x0000_i106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E1024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19C4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065CF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E40B3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newsletter.dot</Template>
  <TotalTime>3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3</cp:revision>
  <cp:lastPrinted>2020-02-12T22:32:00Z</cp:lastPrinted>
  <dcterms:created xsi:type="dcterms:W3CDTF">2021-02-19T21:05:00Z</dcterms:created>
  <dcterms:modified xsi:type="dcterms:W3CDTF">2021-03-19T19:10:00Z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