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EEB547D" w:rsidR="00064766" w:rsidRPr="00B43793" w:rsidRDefault="00437E6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Las Vegas Metro Police Department hosting 40 HR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437E6E">
              <w:rPr>
                <w:sz w:val="24"/>
              </w:rPr>
              <w:t xml:space="preserve">BATI </w:t>
            </w:r>
            <w:r w:rsidR="002F0820" w:rsidRPr="00437E6E">
              <w:rPr>
                <w:sz w:val="24"/>
              </w:rPr>
              <w:t>Inv</w:t>
            </w:r>
            <w:r w:rsidR="00D87364" w:rsidRPr="00437E6E">
              <w:rPr>
                <w:sz w:val="24"/>
              </w:rPr>
              <w:t>estigative</w:t>
            </w:r>
            <w:r w:rsidR="002F0820" w:rsidRPr="00437E6E">
              <w:rPr>
                <w:sz w:val="24"/>
              </w:rPr>
              <w:t xml:space="preserve"> Interview &amp; Interrogation </w:t>
            </w:r>
            <w:r w:rsidR="00B72C8B" w:rsidRPr="00437E6E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7E257EE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992FAD">
              <w:rPr>
                <w:noProof/>
                <w:sz w:val="20"/>
                <w:szCs w:val="20"/>
              </w:rPr>
              <w:t>March 3,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4" w14:textId="22BCCA02" w:rsidR="00775241" w:rsidRDefault="00437E6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Las Vegas Metro Police Department400 S. Martin L, King Blvd., Room A-110, Las Vegas, NV 89106</w:t>
            </w:r>
          </w:p>
          <w:p w14:paraId="191758E5" w14:textId="1E2B4EC4" w:rsidR="006160E8" w:rsidRPr="00B43793" w:rsidRDefault="00437E6E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July </w:t>
            </w:r>
            <w:r w:rsidR="00992FAD">
              <w:rPr>
                <w:sz w:val="20"/>
                <w:szCs w:val="20"/>
              </w:rPr>
              <w:t>11-15</w:t>
            </w:r>
            <w:r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6F34F0B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37E6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0065B" w14:textId="77777777" w:rsidR="006F5297" w:rsidRDefault="006F5297">
      <w:r>
        <w:separator/>
      </w:r>
    </w:p>
  </w:endnote>
  <w:endnote w:type="continuationSeparator" w:id="0">
    <w:p w14:paraId="4487ACCB" w14:textId="77777777" w:rsidR="006F5297" w:rsidRDefault="006F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F3919" w14:textId="77777777" w:rsidR="006F5297" w:rsidRDefault="006F5297">
      <w:r>
        <w:separator/>
      </w:r>
    </w:p>
  </w:footnote>
  <w:footnote w:type="continuationSeparator" w:id="0">
    <w:p w14:paraId="31B54C90" w14:textId="77777777" w:rsidR="006F5297" w:rsidRDefault="006F5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4pt;height:11.4pt" o:bullet="t">
        <v:imagedata r:id="rId1" o:title="mso9"/>
      </v:shape>
    </w:pict>
  </w:numPicBullet>
  <w:numPicBullet w:numPicBulletId="1">
    <w:pict>
      <v:shape id="_x0000_i104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37E6E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297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2FAD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3E0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2022-02-16T03:46:00Z</dcterms:created>
  <dcterms:modified xsi:type="dcterms:W3CDTF">2022-03-03T23:05:00Z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