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581E2F8" w:rsidR="00064766" w:rsidRPr="000605C4" w:rsidRDefault="000605C4" w:rsidP="00D87364">
            <w:pPr>
              <w:pStyle w:val="Heading1"/>
              <w:jc w:val="center"/>
              <w:rPr>
                <w:sz w:val="28"/>
                <w:szCs w:val="28"/>
              </w:rPr>
            </w:pPr>
            <w:r w:rsidRPr="000605C4">
              <w:rPr>
                <w:sz w:val="28"/>
                <w:szCs w:val="28"/>
              </w:rPr>
              <w:t>Murrieta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10CB4EBC" w:rsidR="006A2794" w:rsidRPr="00D4606B" w:rsidRDefault="000605C4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Murrieta 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3B9C7889" w:rsidR="001F46AA" w:rsidRDefault="000605C4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2 Town Square, Murrieta, CA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92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562</w:t>
            </w:r>
          </w:p>
          <w:p w14:paraId="191758E5" w14:textId="373C6E1B" w:rsidR="006160E8" w:rsidRPr="00D4606B" w:rsidRDefault="000605C4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October 23-27</w:t>
            </w:r>
            <w:r w:rsidR="00D4606B"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78EE7D29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15</w:t>
            </w:r>
          </w:p>
          <w:p w14:paraId="420F9C31" w14:textId="6464838C" w:rsidR="00BB1B9F" w:rsidRPr="00D4606B" w:rsidRDefault="002D20DC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77E4F" w14:textId="77777777" w:rsidR="00495DE6" w:rsidRDefault="00495DE6">
      <w:r>
        <w:separator/>
      </w:r>
    </w:p>
  </w:endnote>
  <w:endnote w:type="continuationSeparator" w:id="0">
    <w:p w14:paraId="661DDC32" w14:textId="77777777" w:rsidR="00495DE6" w:rsidRDefault="0049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725EF" w14:textId="77777777" w:rsidR="00495DE6" w:rsidRDefault="00495DE6">
      <w:r>
        <w:separator/>
      </w:r>
    </w:p>
  </w:footnote>
  <w:footnote w:type="continuationSeparator" w:id="0">
    <w:p w14:paraId="21703C84" w14:textId="77777777" w:rsidR="00495DE6" w:rsidRDefault="00495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3pt;height:11.3pt" o:bullet="t">
        <v:imagedata r:id="rId1" o:title="mso9"/>
      </v:shape>
    </w:pict>
  </w:numPicBullet>
  <w:numPicBullet w:numPicBulletId="1">
    <w:pict>
      <v:shape id="_x0000_i1050" type="#_x0000_t75" style="width:9.2pt;height:9.2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3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2023-03-21T20:54:00Z</dcterms:created>
  <dcterms:modified xsi:type="dcterms:W3CDTF">2023-03-21T20:54:00Z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