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28B726C" w:rsidR="00064766" w:rsidRPr="000605C4" w:rsidRDefault="008A359B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Kern County Sheriff’s</w:t>
            </w:r>
            <w:r w:rsidR="000605C4" w:rsidRPr="000605C4">
              <w:rPr>
                <w:sz w:val="28"/>
                <w:szCs w:val="28"/>
              </w:rPr>
              <w:t xml:space="preserve">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66A1831A" w:rsidR="006A2794" w:rsidRPr="00D4606B" w:rsidRDefault="008A359B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Kern County Sheriff’s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7781EDF1" w:rsidR="001F46AA" w:rsidRDefault="008A359B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1350 Norris Road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Bakersfield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0C2BB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93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308</w:t>
            </w:r>
          </w:p>
          <w:p w14:paraId="191758E5" w14:textId="7BA59583" w:rsidR="006160E8" w:rsidRPr="00D4606B" w:rsidRDefault="008A359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August 21-25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E5BC725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164374">
              <w:rPr>
                <w:color w:val="0F243E" w:themeColor="text2" w:themeShade="80"/>
                <w:sz w:val="20"/>
                <w:szCs w:val="20"/>
              </w:rPr>
              <w:t>2</w:t>
            </w:r>
            <w:r w:rsidR="008A359B">
              <w:rPr>
                <w:color w:val="0F243E" w:themeColor="text2" w:themeShade="80"/>
                <w:sz w:val="20"/>
                <w:szCs w:val="20"/>
              </w:rPr>
              <w:t>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6B123F18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8A359B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3244B" w14:textId="77777777" w:rsidR="00996F53" w:rsidRDefault="00996F53">
      <w:r>
        <w:separator/>
      </w:r>
    </w:p>
  </w:endnote>
  <w:endnote w:type="continuationSeparator" w:id="0">
    <w:p w14:paraId="1DB6A4DF" w14:textId="77777777" w:rsidR="00996F53" w:rsidRDefault="0099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DDACB" w14:textId="77777777" w:rsidR="00996F53" w:rsidRDefault="00996F53">
      <w:r>
        <w:separator/>
      </w:r>
    </w:p>
  </w:footnote>
  <w:footnote w:type="continuationSeparator" w:id="0">
    <w:p w14:paraId="53E76E38" w14:textId="77777777" w:rsidR="00996F53" w:rsidRDefault="00996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1pt;height:11.1pt" o:bullet="t">
        <v:imagedata r:id="rId1" o:title="mso9"/>
      </v:shape>
    </w:pict>
  </w:numPicBullet>
  <w:numPicBullet w:numPicBulletId="1">
    <w:pict>
      <v:shape id="_x0000_i1039" type="#_x0000_t75" style="width:9.25pt;height:9.2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C2BBD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64374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B7859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359B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6F53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5E7D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5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2023-04-14T19:54:00Z</dcterms:created>
  <dcterms:modified xsi:type="dcterms:W3CDTF">2023-04-14T19:54:00Z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