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C0C46AC" w:rsidR="00064766" w:rsidRPr="00B43793" w:rsidRDefault="00B9563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Fresno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7D289B6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E6481D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EBD9157" w:rsidR="006A2794" w:rsidRPr="004A4CE3" w:rsidRDefault="00B956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Fresno</w:t>
            </w:r>
            <w:r w:rsidR="004A4CE3" w:rsidRPr="004A4CE3">
              <w:rPr>
                <w:sz w:val="24"/>
              </w:rPr>
              <w:t xml:space="preserve"> </w:t>
            </w:r>
            <w:r w:rsidR="00E6481D">
              <w:rPr>
                <w:sz w:val="24"/>
              </w:rPr>
              <w:t>Regional Training Center</w:t>
            </w:r>
          </w:p>
          <w:p w14:paraId="191758E4" w14:textId="3558220F" w:rsidR="00775241" w:rsidRPr="00B43793" w:rsidRDefault="00E6481D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6375 West Central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 w:rsidR="00B95631">
              <w:rPr>
                <w:sz w:val="20"/>
                <w:szCs w:val="20"/>
              </w:rPr>
              <w:t>Fresno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B95631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06</w:t>
            </w:r>
          </w:p>
          <w:p w14:paraId="191758E5" w14:textId="6DB7994E" w:rsidR="006160E8" w:rsidRPr="00B43793" w:rsidRDefault="004A4CE3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B95631">
              <w:rPr>
                <w:sz w:val="20"/>
                <w:szCs w:val="20"/>
              </w:rPr>
              <w:t>20-24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EE0053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A6053">
              <w:rPr>
                <w:b/>
                <w:bCs/>
                <w:snapToGrid w:val="0"/>
                <w:sz w:val="20"/>
                <w:szCs w:val="20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AB70C" w14:textId="77777777" w:rsidR="00554812" w:rsidRDefault="00554812">
      <w:r>
        <w:separator/>
      </w:r>
    </w:p>
  </w:endnote>
  <w:endnote w:type="continuationSeparator" w:id="0">
    <w:p w14:paraId="055D1A1D" w14:textId="77777777" w:rsidR="00554812" w:rsidRDefault="0055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D916A3" w14:textId="77777777" w:rsidR="00554812" w:rsidRDefault="00554812">
      <w:r>
        <w:separator/>
      </w:r>
    </w:p>
  </w:footnote>
  <w:footnote w:type="continuationSeparator" w:id="0">
    <w:p w14:paraId="094A58FD" w14:textId="77777777" w:rsidR="00554812" w:rsidRDefault="00554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50BC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4812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053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9F54B5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5631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481D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4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2021-02-19T21:51:00Z</dcterms:created>
  <dcterms:modified xsi:type="dcterms:W3CDTF">2021-03-19T21:03:00Z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