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185B8898" w:rsidR="00064766" w:rsidRPr="00B43793" w:rsidRDefault="000F1868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Corona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305AF6AB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072365">
              <w:rPr>
                <w:noProof/>
                <w:sz w:val="20"/>
                <w:szCs w:val="20"/>
              </w:rPr>
              <w:t>March 19,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080E649F" w:rsidR="006A2794" w:rsidRPr="004A4CE3" w:rsidRDefault="000F1868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Corona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07BAF2C8" w:rsidR="00775241" w:rsidRPr="00B43793" w:rsidRDefault="000F1868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 Public Safety Way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Corona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2880</w:t>
            </w:r>
          </w:p>
          <w:p w14:paraId="191758E5" w14:textId="2CB6421A" w:rsidR="006160E8" w:rsidRPr="00B43793" w:rsidRDefault="00C0500B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August 9-13</w:t>
            </w:r>
            <w:r w:rsidR="00113FCC" w:rsidRPr="00B43793">
              <w:rPr>
                <w:sz w:val="20"/>
                <w:szCs w:val="20"/>
              </w:rPr>
              <w:t>, 202</w:t>
            </w:r>
            <w:r w:rsidR="00A0457B">
              <w:rPr>
                <w:sz w:val="20"/>
                <w:szCs w:val="20"/>
              </w:rPr>
              <w:t>1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DB40DB" w:rsidRPr="00B43793">
              <w:rPr>
                <w:sz w:val="20"/>
                <w:szCs w:val="20"/>
              </w:rPr>
              <w:t>481</w:t>
            </w:r>
          </w:p>
          <w:p w14:paraId="420F9C31" w14:textId="4F059B29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10xx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4E35B00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BCA651" w14:textId="77777777" w:rsidR="00BC166E" w:rsidRDefault="00BC166E">
      <w:r>
        <w:separator/>
      </w:r>
    </w:p>
  </w:endnote>
  <w:endnote w:type="continuationSeparator" w:id="0">
    <w:p w14:paraId="0B5DFDD9" w14:textId="77777777" w:rsidR="00BC166E" w:rsidRDefault="00BC1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7F5433" w14:textId="77777777" w:rsidR="00BC166E" w:rsidRDefault="00BC166E">
      <w:r>
        <w:separator/>
      </w:r>
    </w:p>
  </w:footnote>
  <w:footnote w:type="continuationSeparator" w:id="0">
    <w:p w14:paraId="27DCBFC5" w14:textId="77777777" w:rsidR="00BC166E" w:rsidRDefault="00BC16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2365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newsletter.dot</Template>
  <TotalTime>3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4</cp:revision>
  <cp:lastPrinted>2020-02-12T22:32:00Z</cp:lastPrinted>
  <dcterms:created xsi:type="dcterms:W3CDTF">2021-02-19T21:21:00Z</dcterms:created>
  <dcterms:modified xsi:type="dcterms:W3CDTF">2021-03-19T19:12:00Z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