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3C1F960" w:rsidR="00064766" w:rsidRPr="00B43793" w:rsidRDefault="000F1868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C</w:t>
            </w:r>
            <w:r w:rsidR="00792584">
              <w:rPr>
                <w:sz w:val="28"/>
                <w:szCs w:val="28"/>
              </w:rPr>
              <w:t>lovis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623DF89B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4330AB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19B9C30D" w:rsidR="006A2794" w:rsidRPr="004A4CE3" w:rsidRDefault="000F1868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  <w:r w:rsidR="00792584">
              <w:rPr>
                <w:sz w:val="24"/>
              </w:rPr>
              <w:t>lovis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6D63074E" w:rsidR="00775241" w:rsidRPr="00B43793" w:rsidRDefault="00792584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1233 5</w:t>
            </w:r>
            <w:r w:rsidRPr="00792584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Street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 w:rsidR="000F1868">
              <w:rPr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lovis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3612</w:t>
            </w:r>
          </w:p>
          <w:p w14:paraId="191758E5" w14:textId="661C8870" w:rsidR="006160E8" w:rsidRPr="00B43793" w:rsidRDefault="002B257A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May </w:t>
            </w:r>
            <w:r w:rsidR="004330AB">
              <w:rPr>
                <w:sz w:val="20"/>
                <w:szCs w:val="20"/>
              </w:rPr>
              <w:t>8-12</w:t>
            </w:r>
            <w:r w:rsidR="00113FCC" w:rsidRPr="00B43793">
              <w:rPr>
                <w:sz w:val="20"/>
                <w:szCs w:val="20"/>
              </w:rPr>
              <w:t>, 202</w:t>
            </w:r>
            <w:r w:rsidR="004330AB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4330AB">
              <w:rPr>
                <w:sz w:val="20"/>
                <w:szCs w:val="20"/>
              </w:rPr>
              <w:t>575.00</w:t>
            </w:r>
          </w:p>
          <w:p w14:paraId="420F9C31" w14:textId="700D7D42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4330AB">
              <w:rPr>
                <w:color w:val="0F243E" w:themeColor="text2" w:themeShade="80"/>
                <w:sz w:val="18"/>
                <w:szCs w:val="18"/>
              </w:rPr>
              <w:t>22036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4E35B00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72365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7CA47" w14:textId="77777777" w:rsidR="009C2D79" w:rsidRDefault="009C2D79">
      <w:r>
        <w:separator/>
      </w:r>
    </w:p>
  </w:endnote>
  <w:endnote w:type="continuationSeparator" w:id="0">
    <w:p w14:paraId="79BEB9FC" w14:textId="77777777" w:rsidR="009C2D79" w:rsidRDefault="009C2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98D12" w14:textId="77777777" w:rsidR="009C2D79" w:rsidRDefault="009C2D79">
      <w:r>
        <w:separator/>
      </w:r>
    </w:p>
  </w:footnote>
  <w:footnote w:type="continuationSeparator" w:id="0">
    <w:p w14:paraId="316BBA32" w14:textId="77777777" w:rsidR="009C2D79" w:rsidRDefault="009C2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2365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1868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57A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30AB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92584"/>
    <w:rsid w:val="00792D9E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2D79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166E"/>
    <w:rsid w:val="00BC3747"/>
    <w:rsid w:val="00BC410E"/>
    <w:rsid w:val="00BC5639"/>
    <w:rsid w:val="00BD2B79"/>
    <w:rsid w:val="00BE2B96"/>
    <w:rsid w:val="00BE7FB2"/>
    <w:rsid w:val="00BF0D78"/>
    <w:rsid w:val="00C0500B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C73C5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0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2021-03-19T22:13:00Z</dcterms:created>
  <dcterms:modified xsi:type="dcterms:W3CDTF">2022-03-31T23:14:00Z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